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3110"/>
        <w:gridCol w:w="7806"/>
      </w:tblGrid>
      <w:tr w:rsidR="00315C6E" w:rsidTr="00F403B7">
        <w:trPr>
          <w:trHeight w:val="826"/>
        </w:trPr>
        <w:tc>
          <w:tcPr>
            <w:tcW w:w="10916" w:type="dxa"/>
            <w:gridSpan w:val="2"/>
          </w:tcPr>
          <w:p w:rsidR="00315C6E" w:rsidRPr="000B0D9B" w:rsidRDefault="00315C6E" w:rsidP="00F403B7">
            <w:pPr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EF26BD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 xml:space="preserve">Please complete this table to specify your label text </w:t>
            </w:r>
            <w:r w:rsidRPr="000B0D9B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 xml:space="preserve">– </w:t>
            </w:r>
            <w:r w:rsidRPr="00EF26BD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 xml:space="preserve">Please complete and submit a new table for each </w:t>
            </w:r>
            <w:r w:rsidR="00A454E2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40</w:t>
            </w:r>
            <w:r w:rsidRPr="00EF26BD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 xml:space="preserve"> labels.</w:t>
            </w:r>
          </w:p>
          <w:p w:rsidR="00315C6E" w:rsidRDefault="00315C6E" w:rsidP="00234327">
            <w:bookmarkStart w:id="0" w:name="_GoBack"/>
            <w:bookmarkEnd w:id="0"/>
          </w:p>
        </w:tc>
      </w:tr>
      <w:tr w:rsidR="00445F4D" w:rsidRPr="000B0D9B" w:rsidTr="000C5A24">
        <w:tc>
          <w:tcPr>
            <w:tcW w:w="3110" w:type="dxa"/>
          </w:tcPr>
          <w:p w:rsidR="00445F4D" w:rsidRPr="000B0D9B" w:rsidRDefault="00445F4D" w:rsidP="00445F4D">
            <w:pPr>
              <w:jc w:val="center"/>
              <w:rPr>
                <w:b/>
              </w:rPr>
            </w:pPr>
            <w:r w:rsidRPr="000B0D9B">
              <w:rPr>
                <w:b/>
              </w:rPr>
              <w:t>Line 1</w:t>
            </w:r>
          </w:p>
        </w:tc>
        <w:tc>
          <w:tcPr>
            <w:tcW w:w="7806" w:type="dxa"/>
            <w:vMerge w:val="restart"/>
          </w:tcPr>
          <w:p w:rsidR="00445F4D" w:rsidRPr="000B0D9B" w:rsidRDefault="00445F4D" w:rsidP="00445F4D">
            <w:pPr>
              <w:jc w:val="center"/>
              <w:rPr>
                <w:b/>
              </w:rPr>
            </w:pPr>
          </w:p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  <w:tr w:rsidR="00445F4D" w:rsidTr="000C5A24">
        <w:tc>
          <w:tcPr>
            <w:tcW w:w="3110" w:type="dxa"/>
          </w:tcPr>
          <w:p w:rsidR="00445F4D" w:rsidRDefault="00445F4D" w:rsidP="00445F4D"/>
        </w:tc>
        <w:tc>
          <w:tcPr>
            <w:tcW w:w="7806" w:type="dxa"/>
            <w:vMerge/>
          </w:tcPr>
          <w:p w:rsidR="00445F4D" w:rsidRDefault="00445F4D" w:rsidP="00445F4D"/>
        </w:tc>
      </w:tr>
    </w:tbl>
    <w:p w:rsidR="00A307A7" w:rsidRDefault="00A307A7" w:rsidP="00315C6E"/>
    <w:sectPr w:rsidR="00A307A7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03B7" w:rsidRDefault="00F403B7" w:rsidP="00A454E2">
      <w:pPr>
        <w:spacing w:after="0" w:line="240" w:lineRule="auto"/>
      </w:pPr>
      <w:r>
        <w:separator/>
      </w:r>
    </w:p>
  </w:endnote>
  <w:endnote w:type="continuationSeparator" w:id="0">
    <w:p w:rsidR="00F403B7" w:rsidRDefault="00F403B7" w:rsidP="00A454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3B7" w:rsidRDefault="00F403B7">
    <w:pPr>
      <w:pStyle w:val="Footer"/>
    </w:pPr>
    <w:r>
      <w:t>The Garden Label &amp; Sign Company (A division of 908 Ltd)</w:t>
    </w:r>
  </w:p>
  <w:p w:rsidR="00F403B7" w:rsidRDefault="00F403B7">
    <w:pPr>
      <w:pStyle w:val="Footer"/>
    </w:pPr>
    <w:r>
      <w:t xml:space="preserve">Unit 6 Derwenthaugh Marina </w:t>
    </w:r>
  </w:p>
  <w:p w:rsidR="00F403B7" w:rsidRDefault="00F403B7">
    <w:pPr>
      <w:pStyle w:val="Footer"/>
    </w:pPr>
    <w:r>
      <w:t xml:space="preserve">Blaydon on Tyne </w:t>
    </w:r>
  </w:p>
  <w:p w:rsidR="00F403B7" w:rsidRDefault="00F403B7">
    <w:pPr>
      <w:pStyle w:val="Footer"/>
    </w:pPr>
    <w:r>
      <w:t>NE21 5LL</w:t>
    </w:r>
  </w:p>
  <w:p w:rsidR="00F403B7" w:rsidRDefault="00F403B7">
    <w:pPr>
      <w:pStyle w:val="Footer"/>
    </w:pPr>
    <w:r>
      <w:t xml:space="preserve">Tel no: 0845 9008 908     Fax no: 0845 9008 907 </w:t>
    </w:r>
  </w:p>
  <w:p w:rsidR="00F403B7" w:rsidRDefault="00F403B7">
    <w:pPr>
      <w:pStyle w:val="Footer"/>
    </w:pPr>
    <w:r>
      <w:t>Email: enquiries@gardenlabelling.co.uk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03B7" w:rsidRDefault="00F403B7" w:rsidP="00A454E2">
      <w:pPr>
        <w:spacing w:after="0" w:line="240" w:lineRule="auto"/>
      </w:pPr>
      <w:r>
        <w:separator/>
      </w:r>
    </w:p>
  </w:footnote>
  <w:footnote w:type="continuationSeparator" w:id="0">
    <w:p w:rsidR="00F403B7" w:rsidRDefault="00F403B7" w:rsidP="00A454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3B7" w:rsidRDefault="00F403B7">
    <w:pPr>
      <w:pStyle w:val="Header"/>
    </w:pPr>
    <w:r>
      <w:t xml:space="preserve">The Garden Label &amp; Sign Company </w:t>
    </w:r>
  </w:p>
  <w:p w:rsidR="00F403B7" w:rsidRDefault="00F403B7">
    <w:pPr>
      <w:pStyle w:val="Header"/>
    </w:pPr>
    <w:r>
      <w:t xml:space="preserve">Engraving Form </w:t>
    </w:r>
  </w:p>
  <w:p w:rsidR="00F403B7" w:rsidRDefault="00F403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C6E"/>
    <w:rsid w:val="00234327"/>
    <w:rsid w:val="00315C6E"/>
    <w:rsid w:val="00445F4D"/>
    <w:rsid w:val="008A2DF2"/>
    <w:rsid w:val="00A307A7"/>
    <w:rsid w:val="00A454E2"/>
    <w:rsid w:val="00F4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D877811-B7F7-450D-8D09-E253CE7B6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5C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5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454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4E2"/>
  </w:style>
  <w:style w:type="paragraph" w:styleId="Footer">
    <w:name w:val="footer"/>
    <w:basedOn w:val="Normal"/>
    <w:link w:val="FooterChar"/>
    <w:uiPriority w:val="99"/>
    <w:unhideWhenUsed/>
    <w:rsid w:val="00A454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5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20DE5D82</Template>
  <TotalTime>0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Beverley Garden</dc:creator>
  <cp:keywords/>
  <dc:description/>
  <cp:lastModifiedBy>Luke Holliday</cp:lastModifiedBy>
  <cp:revision>2</cp:revision>
  <dcterms:created xsi:type="dcterms:W3CDTF">2018-08-23T11:08:00Z</dcterms:created>
  <dcterms:modified xsi:type="dcterms:W3CDTF">2018-08-23T11:08:00Z</dcterms:modified>
</cp:coreProperties>
</file>